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1890D4" w14:textId="77777777" w:rsidR="007E5335" w:rsidRDefault="001C5AD3" w:rsidP="007E5335">
      <w:pPr>
        <w:spacing w:line="240" w:lineRule="auto"/>
        <w:rPr>
          <w:sz w:val="21"/>
          <w:szCs w:val="21"/>
        </w:rPr>
      </w:pPr>
      <w:r w:rsidRPr="00655761">
        <w:rPr>
          <w:sz w:val="21"/>
          <w:szCs w:val="21"/>
        </w:rPr>
        <w:br/>
      </w:r>
      <w:r w:rsidRPr="00655761">
        <w:rPr>
          <w:sz w:val="21"/>
          <w:szCs w:val="21"/>
        </w:rPr>
        <w:br/>
      </w:r>
      <w:r w:rsidRPr="00655761">
        <w:rPr>
          <w:sz w:val="21"/>
          <w:szCs w:val="21"/>
        </w:rPr>
        <w:br/>
      </w:r>
    </w:p>
    <w:p w14:paraId="1C1890D5" w14:textId="77777777" w:rsidR="007E5335" w:rsidRDefault="007E5335" w:rsidP="007E5335">
      <w:pPr>
        <w:spacing w:line="240" w:lineRule="auto"/>
        <w:rPr>
          <w:sz w:val="21"/>
          <w:szCs w:val="21"/>
        </w:rPr>
      </w:pPr>
    </w:p>
    <w:p w14:paraId="1C1890D6" w14:textId="77777777" w:rsidR="007E5335" w:rsidRDefault="007E5335" w:rsidP="007E5335">
      <w:pPr>
        <w:spacing w:line="240" w:lineRule="auto"/>
        <w:rPr>
          <w:sz w:val="21"/>
          <w:szCs w:val="21"/>
        </w:rPr>
      </w:pPr>
    </w:p>
    <w:p w14:paraId="1C1890D7" w14:textId="77777777" w:rsidR="007E5335" w:rsidRDefault="007E5335" w:rsidP="007E5335">
      <w:pPr>
        <w:spacing w:line="240" w:lineRule="auto"/>
        <w:rPr>
          <w:sz w:val="21"/>
          <w:szCs w:val="21"/>
        </w:rPr>
      </w:pPr>
    </w:p>
    <w:p w14:paraId="1C1890D8" w14:textId="1E9BA9CA" w:rsidR="00915894" w:rsidRPr="00655761" w:rsidRDefault="006719B5" w:rsidP="00915894">
      <w:pPr>
        <w:spacing w:line="240" w:lineRule="auto"/>
        <w:rPr>
          <w:sz w:val="21"/>
          <w:szCs w:val="21"/>
        </w:rPr>
      </w:pPr>
      <w:r w:rsidRPr="00A0340E">
        <w:rPr>
          <w:sz w:val="21"/>
          <w:szCs w:val="21"/>
          <w:highlight w:val="yellow"/>
        </w:rPr>
        <w:t>September 29, 201</w:t>
      </w:r>
      <w:r w:rsidR="00D30EF8">
        <w:rPr>
          <w:sz w:val="21"/>
          <w:szCs w:val="21"/>
          <w:highlight w:val="yellow"/>
        </w:rPr>
        <w:t>8</w:t>
      </w:r>
    </w:p>
    <w:p w14:paraId="1C1890D9" w14:textId="546EF78A" w:rsidR="00915894" w:rsidRPr="00655761" w:rsidRDefault="00915894" w:rsidP="00915894">
      <w:pPr>
        <w:spacing w:line="240" w:lineRule="auto"/>
        <w:rPr>
          <w:sz w:val="21"/>
          <w:szCs w:val="21"/>
        </w:rPr>
      </w:pPr>
      <w:r w:rsidRPr="00655761">
        <w:rPr>
          <w:sz w:val="21"/>
          <w:szCs w:val="21"/>
        </w:rPr>
        <w:t>Dear friends and volunteers,</w:t>
      </w:r>
    </w:p>
    <w:p w14:paraId="1C1890DA" w14:textId="77777777" w:rsidR="00915894" w:rsidRPr="00655761" w:rsidRDefault="00915894" w:rsidP="00915894">
      <w:pPr>
        <w:spacing w:line="240" w:lineRule="auto"/>
        <w:rPr>
          <w:sz w:val="21"/>
          <w:szCs w:val="21"/>
        </w:rPr>
      </w:pPr>
      <w:r w:rsidRPr="003A3748">
        <w:rPr>
          <w:b/>
          <w:i/>
          <w:sz w:val="21"/>
          <w:szCs w:val="21"/>
        </w:rPr>
        <w:t>I Know I Can</w:t>
      </w:r>
      <w:r w:rsidRPr="00655761">
        <w:rPr>
          <w:sz w:val="21"/>
          <w:szCs w:val="21"/>
        </w:rPr>
        <w:t xml:space="preserve"> is an important tool to encourage children and their families to start thinking about college early in their school careers.  Research shows that children learn to think of themselves as having higher education and related career opportunities by as early as age eight. This program helps open children’s minds to a multitude of options available to them. </w:t>
      </w:r>
    </w:p>
    <w:p w14:paraId="1C1890DB" w14:textId="77777777" w:rsidR="00915894" w:rsidRPr="00655761" w:rsidRDefault="00915894" w:rsidP="00915894">
      <w:pPr>
        <w:spacing w:line="240" w:lineRule="auto"/>
        <w:rPr>
          <w:sz w:val="21"/>
          <w:szCs w:val="21"/>
        </w:rPr>
      </w:pPr>
      <w:r w:rsidRPr="00655761">
        <w:rPr>
          <w:sz w:val="21"/>
          <w:szCs w:val="21"/>
        </w:rPr>
        <w:t xml:space="preserve">Volunteers who have successfully obtained a postsecondary education (including apprenticeships, specialized occupational training from military service, as well as vocational or collegiate programs) visit second-grade classrooms in participating schools and read a book titled </w:t>
      </w:r>
      <w:r w:rsidRPr="00382D4B">
        <w:rPr>
          <w:i/>
          <w:sz w:val="21"/>
          <w:szCs w:val="21"/>
        </w:rPr>
        <w:t>I Know I Can</w:t>
      </w:r>
      <w:r w:rsidRPr="00655761">
        <w:rPr>
          <w:sz w:val="21"/>
          <w:szCs w:val="21"/>
        </w:rPr>
        <w:t xml:space="preserve"> to the students.  The age-appropriate book tells the story of a group of animal characters trying to determine what they want to be when they grow up and how college fits into those plans. This story is particularly designed for 2nd and 3rd graders to begin career exploration and see its connection to higher education. Through a motivational story line, children learn college is possible. </w:t>
      </w:r>
    </w:p>
    <w:p w14:paraId="1C1890DC" w14:textId="77777777" w:rsidR="00915894" w:rsidRPr="00655761" w:rsidRDefault="00915894" w:rsidP="00915894">
      <w:pPr>
        <w:spacing w:line="240" w:lineRule="auto"/>
        <w:rPr>
          <w:sz w:val="21"/>
          <w:szCs w:val="21"/>
        </w:rPr>
      </w:pPr>
      <w:r w:rsidRPr="007A22BF">
        <w:rPr>
          <w:rStyle w:val="A0"/>
          <w:rFonts w:ascii="Calibri" w:hAnsi="Calibri" w:cs="Times New Roman"/>
          <w:sz w:val="21"/>
          <w:szCs w:val="21"/>
        </w:rPr>
        <w:t>After discussing the story, each student will be given the opportunity to complete a special postcard to identify what they want to be when they grow up. T</w:t>
      </w:r>
      <w:r w:rsidRPr="00655761">
        <w:rPr>
          <w:sz w:val="21"/>
          <w:szCs w:val="21"/>
        </w:rPr>
        <w:t>he postcard will be mailed back to the children when they complete elementary school to remind them of their goals and the role of higher education.</w:t>
      </w:r>
      <w:r w:rsidRPr="007A22BF">
        <w:rPr>
          <w:rStyle w:val="A0"/>
          <w:rFonts w:ascii="Calibri" w:hAnsi="Calibri" w:cs="Times New Roman"/>
          <w:sz w:val="21"/>
          <w:szCs w:val="21"/>
        </w:rPr>
        <w:t xml:space="preserve"> Upon completing their postcard, each student will receive their </w:t>
      </w:r>
      <w:r w:rsidRPr="007A22BF">
        <w:rPr>
          <w:rStyle w:val="A0"/>
          <w:rFonts w:ascii="Calibri" w:hAnsi="Calibri" w:cs="Times New Roman"/>
          <w:bCs/>
          <w:sz w:val="21"/>
          <w:szCs w:val="21"/>
        </w:rPr>
        <w:t>own copy</w:t>
      </w:r>
      <w:r w:rsidRPr="007A22BF">
        <w:rPr>
          <w:rStyle w:val="A0"/>
          <w:rFonts w:ascii="Calibri" w:hAnsi="Calibri" w:cs="Times New Roman"/>
          <w:b/>
          <w:bCs/>
          <w:sz w:val="21"/>
          <w:szCs w:val="21"/>
        </w:rPr>
        <w:t xml:space="preserve"> </w:t>
      </w:r>
      <w:r w:rsidRPr="007A22BF">
        <w:rPr>
          <w:rStyle w:val="A0"/>
          <w:rFonts w:ascii="Calibri" w:hAnsi="Calibri" w:cs="Times New Roman"/>
          <w:sz w:val="21"/>
          <w:szCs w:val="21"/>
        </w:rPr>
        <w:t xml:space="preserve">of the </w:t>
      </w:r>
      <w:r w:rsidRPr="00382D4B">
        <w:rPr>
          <w:i/>
          <w:sz w:val="21"/>
          <w:szCs w:val="21"/>
        </w:rPr>
        <w:t>I Know I Can</w:t>
      </w:r>
      <w:r w:rsidRPr="00655761">
        <w:rPr>
          <w:sz w:val="21"/>
          <w:szCs w:val="21"/>
        </w:rPr>
        <w:t xml:space="preserve"> </w:t>
      </w:r>
      <w:r w:rsidRPr="007A22BF">
        <w:rPr>
          <w:rStyle w:val="A0"/>
          <w:rFonts w:ascii="Calibri" w:hAnsi="Calibri" w:cs="Times New Roman"/>
          <w:sz w:val="21"/>
          <w:szCs w:val="21"/>
        </w:rPr>
        <w:t>storybook. The book includes some extra activities that can be enjoyed at home and help initiate conversations about college preparedness with the whole family.</w:t>
      </w:r>
    </w:p>
    <w:p w14:paraId="1C1890DD" w14:textId="5F63C08D" w:rsidR="00915894" w:rsidRPr="00655761" w:rsidRDefault="00915894" w:rsidP="00915894">
      <w:pPr>
        <w:spacing w:line="240" w:lineRule="auto"/>
        <w:rPr>
          <w:sz w:val="21"/>
          <w:szCs w:val="21"/>
        </w:rPr>
      </w:pPr>
      <w:r w:rsidRPr="003A3748">
        <w:rPr>
          <w:b/>
          <w:i/>
          <w:sz w:val="21"/>
          <w:szCs w:val="21"/>
        </w:rPr>
        <w:t>I Know I Can</w:t>
      </w:r>
      <w:r w:rsidRPr="00655761">
        <w:rPr>
          <w:sz w:val="21"/>
          <w:szCs w:val="21"/>
        </w:rPr>
        <w:t xml:space="preserve"> is part of a continuum of early outreach efforts to K-12 students in the state of Alaska.  </w:t>
      </w:r>
      <w:r w:rsidR="00A0340E">
        <w:rPr>
          <w:sz w:val="21"/>
          <w:szCs w:val="21"/>
        </w:rPr>
        <w:t>Recent</w:t>
      </w:r>
      <w:r w:rsidRPr="00515A53">
        <w:rPr>
          <w:sz w:val="21"/>
          <w:szCs w:val="21"/>
        </w:rPr>
        <w:t xml:space="preserve"> participating </w:t>
      </w:r>
      <w:r w:rsidR="006719B5">
        <w:rPr>
          <w:sz w:val="21"/>
          <w:szCs w:val="21"/>
        </w:rPr>
        <w:t>school districts</w:t>
      </w:r>
      <w:r w:rsidRPr="00515A53">
        <w:rPr>
          <w:sz w:val="21"/>
          <w:szCs w:val="21"/>
        </w:rPr>
        <w:t xml:space="preserve"> include:  </w:t>
      </w:r>
      <w:r w:rsidRPr="00317EAF">
        <w:rPr>
          <w:sz w:val="21"/>
          <w:szCs w:val="21"/>
        </w:rPr>
        <w:t>Anchorage,</w:t>
      </w:r>
      <w:r w:rsidR="006719B5">
        <w:rPr>
          <w:sz w:val="21"/>
          <w:szCs w:val="21"/>
        </w:rPr>
        <w:t xml:space="preserve"> Alaska Gateway, </w:t>
      </w:r>
      <w:r w:rsidR="009460D9">
        <w:rPr>
          <w:sz w:val="21"/>
          <w:szCs w:val="21"/>
        </w:rPr>
        <w:t xml:space="preserve">Annette </w:t>
      </w:r>
      <w:proofErr w:type="spellStart"/>
      <w:r w:rsidR="009460D9">
        <w:rPr>
          <w:sz w:val="21"/>
          <w:szCs w:val="21"/>
        </w:rPr>
        <w:t>Isalnd</w:t>
      </w:r>
      <w:proofErr w:type="spellEnd"/>
      <w:r w:rsidR="009460D9">
        <w:rPr>
          <w:sz w:val="21"/>
          <w:szCs w:val="21"/>
        </w:rPr>
        <w:t xml:space="preserve">, </w:t>
      </w:r>
      <w:r w:rsidR="006719B5">
        <w:rPr>
          <w:sz w:val="21"/>
          <w:szCs w:val="21"/>
        </w:rPr>
        <w:t xml:space="preserve">Bering Strait, </w:t>
      </w:r>
      <w:r w:rsidR="009460D9">
        <w:rPr>
          <w:sz w:val="21"/>
          <w:szCs w:val="21"/>
        </w:rPr>
        <w:t xml:space="preserve">Copper River, </w:t>
      </w:r>
      <w:r w:rsidR="006719B5">
        <w:rPr>
          <w:sz w:val="21"/>
          <w:szCs w:val="21"/>
        </w:rPr>
        <w:t xml:space="preserve">Craig City, </w:t>
      </w:r>
      <w:r w:rsidR="00D30EF8">
        <w:rPr>
          <w:sz w:val="21"/>
          <w:szCs w:val="21"/>
        </w:rPr>
        <w:t xml:space="preserve">Delta-Greely, </w:t>
      </w:r>
      <w:r w:rsidR="006719B5">
        <w:rPr>
          <w:sz w:val="21"/>
          <w:szCs w:val="21"/>
        </w:rPr>
        <w:t xml:space="preserve">Dillingham, Fairbanks, </w:t>
      </w:r>
      <w:r w:rsidR="00D30EF8">
        <w:rPr>
          <w:sz w:val="21"/>
          <w:szCs w:val="21"/>
        </w:rPr>
        <w:t xml:space="preserve">Iditarod, </w:t>
      </w:r>
      <w:r w:rsidR="006719B5">
        <w:rPr>
          <w:sz w:val="21"/>
          <w:szCs w:val="21"/>
        </w:rPr>
        <w:t xml:space="preserve">Juneau, </w:t>
      </w:r>
      <w:proofErr w:type="spellStart"/>
      <w:r w:rsidR="00D30EF8">
        <w:rPr>
          <w:sz w:val="21"/>
          <w:szCs w:val="21"/>
        </w:rPr>
        <w:t>Kashunamiut</w:t>
      </w:r>
      <w:proofErr w:type="spellEnd"/>
      <w:r w:rsidR="00D30EF8">
        <w:rPr>
          <w:sz w:val="21"/>
          <w:szCs w:val="21"/>
        </w:rPr>
        <w:t xml:space="preserve">, </w:t>
      </w:r>
      <w:r w:rsidR="006719B5">
        <w:rPr>
          <w:sz w:val="21"/>
          <w:szCs w:val="21"/>
        </w:rPr>
        <w:t xml:space="preserve">Kenai Peninsula Borough, </w:t>
      </w:r>
      <w:r w:rsidR="00D30EF8">
        <w:rPr>
          <w:sz w:val="21"/>
          <w:szCs w:val="21"/>
        </w:rPr>
        <w:t xml:space="preserve">Ketchikan Gateway, Kodiak Island Borough, </w:t>
      </w:r>
      <w:r w:rsidR="006719B5">
        <w:rPr>
          <w:sz w:val="21"/>
          <w:szCs w:val="21"/>
        </w:rPr>
        <w:t xml:space="preserve">Lower Kuskokwim, Lower Yukon, </w:t>
      </w:r>
      <w:r w:rsidR="00D30EF8">
        <w:rPr>
          <w:sz w:val="21"/>
          <w:szCs w:val="21"/>
        </w:rPr>
        <w:t xml:space="preserve">Mat-Su, Nome, North Slope Borough, </w:t>
      </w:r>
      <w:r w:rsidR="006719B5">
        <w:rPr>
          <w:sz w:val="21"/>
          <w:szCs w:val="21"/>
        </w:rPr>
        <w:t>Northwest Arctic Borough, Petersburg City, Sitka</w:t>
      </w:r>
      <w:r w:rsidR="00D30EF8">
        <w:rPr>
          <w:sz w:val="21"/>
          <w:szCs w:val="21"/>
        </w:rPr>
        <w:t xml:space="preserve"> Borough, Southeast Island, </w:t>
      </w:r>
      <w:r w:rsidR="006719B5">
        <w:rPr>
          <w:sz w:val="21"/>
          <w:szCs w:val="21"/>
        </w:rPr>
        <w:t>Southwest Region, Unalaska City, Valdez City, Wrangell Public</w:t>
      </w:r>
      <w:r w:rsidR="00D30EF8">
        <w:rPr>
          <w:sz w:val="21"/>
          <w:szCs w:val="21"/>
        </w:rPr>
        <w:t xml:space="preserve">, Yukon-Koyukuk, </w:t>
      </w:r>
      <w:r w:rsidR="006719B5">
        <w:rPr>
          <w:sz w:val="21"/>
          <w:szCs w:val="21"/>
        </w:rPr>
        <w:t xml:space="preserve">and </w:t>
      </w:r>
      <w:proofErr w:type="spellStart"/>
      <w:r w:rsidR="006719B5">
        <w:rPr>
          <w:sz w:val="21"/>
          <w:szCs w:val="21"/>
        </w:rPr>
        <w:t>Yupiit</w:t>
      </w:r>
      <w:proofErr w:type="spellEnd"/>
      <w:r w:rsidR="006719B5">
        <w:rPr>
          <w:sz w:val="21"/>
          <w:szCs w:val="21"/>
        </w:rPr>
        <w:t xml:space="preserve"> school districts</w:t>
      </w:r>
      <w:r w:rsidRPr="00317EAF">
        <w:rPr>
          <w:sz w:val="21"/>
          <w:szCs w:val="21"/>
        </w:rPr>
        <w:t>.</w:t>
      </w:r>
      <w:r w:rsidRPr="00655761">
        <w:rPr>
          <w:sz w:val="21"/>
          <w:szCs w:val="21"/>
        </w:rPr>
        <w:t xml:space="preserve"> </w:t>
      </w:r>
    </w:p>
    <w:p w14:paraId="1C1890DE" w14:textId="2755E848" w:rsidR="00915894" w:rsidRPr="00655761" w:rsidRDefault="00915894" w:rsidP="00915894">
      <w:pPr>
        <w:spacing w:line="240" w:lineRule="auto"/>
        <w:rPr>
          <w:sz w:val="21"/>
          <w:szCs w:val="21"/>
        </w:rPr>
      </w:pPr>
      <w:r w:rsidRPr="00655761">
        <w:rPr>
          <w:sz w:val="21"/>
          <w:szCs w:val="21"/>
        </w:rPr>
        <w:t xml:space="preserve">This year, we have </w:t>
      </w:r>
      <w:r w:rsidRPr="00A0340E">
        <w:rPr>
          <w:b/>
          <w:sz w:val="21"/>
          <w:szCs w:val="21"/>
          <w:highlight w:val="yellow"/>
        </w:rPr>
        <w:t xml:space="preserve">opportunities for </w:t>
      </w:r>
      <w:r w:rsidR="00D30EF8">
        <w:rPr>
          <w:b/>
          <w:sz w:val="21"/>
          <w:szCs w:val="21"/>
          <w:highlight w:val="yellow"/>
        </w:rPr>
        <w:t>100</w:t>
      </w:r>
      <w:bookmarkStart w:id="0" w:name="_GoBack"/>
      <w:bookmarkEnd w:id="0"/>
      <w:r w:rsidR="00FA6AB5" w:rsidRPr="00A0340E">
        <w:rPr>
          <w:b/>
          <w:sz w:val="21"/>
          <w:szCs w:val="21"/>
          <w:highlight w:val="yellow"/>
        </w:rPr>
        <w:t xml:space="preserve"> </w:t>
      </w:r>
      <w:r w:rsidRPr="00A0340E">
        <w:rPr>
          <w:b/>
          <w:sz w:val="21"/>
          <w:szCs w:val="21"/>
          <w:highlight w:val="yellow"/>
        </w:rPr>
        <w:t>volunteers</w:t>
      </w:r>
      <w:r w:rsidRPr="00A0340E">
        <w:rPr>
          <w:sz w:val="21"/>
          <w:szCs w:val="21"/>
          <w:highlight w:val="yellow"/>
        </w:rPr>
        <w:t xml:space="preserve"> </w:t>
      </w:r>
      <w:r w:rsidRPr="00A0340E">
        <w:rPr>
          <w:b/>
          <w:sz w:val="21"/>
          <w:szCs w:val="21"/>
          <w:highlight w:val="yellow"/>
        </w:rPr>
        <w:t xml:space="preserve">in </w:t>
      </w:r>
      <w:r w:rsidR="000767C0" w:rsidRPr="00A0340E">
        <w:rPr>
          <w:b/>
          <w:sz w:val="21"/>
          <w:szCs w:val="21"/>
          <w:highlight w:val="yellow"/>
        </w:rPr>
        <w:t>Anchorage</w:t>
      </w:r>
      <w:r w:rsidR="001B0FE0">
        <w:rPr>
          <w:b/>
          <w:sz w:val="21"/>
          <w:szCs w:val="21"/>
        </w:rPr>
        <w:t xml:space="preserve"> </w:t>
      </w:r>
      <w:r w:rsidRPr="00655761">
        <w:rPr>
          <w:sz w:val="21"/>
          <w:szCs w:val="21"/>
        </w:rPr>
        <w:t>and we would love to have your help!</w:t>
      </w:r>
    </w:p>
    <w:p w14:paraId="1C1890DF" w14:textId="77777777" w:rsidR="00915894" w:rsidRPr="00655761" w:rsidRDefault="00915894" w:rsidP="00915894">
      <w:pPr>
        <w:spacing w:line="240" w:lineRule="auto"/>
        <w:rPr>
          <w:sz w:val="21"/>
          <w:szCs w:val="21"/>
        </w:rPr>
      </w:pPr>
      <w:r w:rsidRPr="00655761">
        <w:rPr>
          <w:sz w:val="21"/>
          <w:szCs w:val="21"/>
        </w:rPr>
        <w:t>We hope that you and your colleagues will take part in this important and exciting opportunity, and contribute to the success of Alaska’s youth.  College is possible – help us continue delivering this important message to Alaska’s children.</w:t>
      </w:r>
    </w:p>
    <w:p w14:paraId="1C1890E0" w14:textId="77777777" w:rsidR="00915894" w:rsidRPr="00000781" w:rsidRDefault="00915894" w:rsidP="00915894">
      <w:pPr>
        <w:spacing w:line="240" w:lineRule="auto"/>
        <w:rPr>
          <w:b/>
          <w:sz w:val="21"/>
          <w:szCs w:val="21"/>
        </w:rPr>
      </w:pPr>
      <w:r w:rsidRPr="00000781">
        <w:rPr>
          <w:b/>
          <w:sz w:val="21"/>
          <w:szCs w:val="21"/>
        </w:rPr>
        <w:t xml:space="preserve">To volunteer, contact </w:t>
      </w:r>
      <w:r w:rsidR="000767C0" w:rsidRPr="00A0340E">
        <w:rPr>
          <w:b/>
          <w:sz w:val="21"/>
          <w:szCs w:val="21"/>
          <w:highlight w:val="yellow"/>
        </w:rPr>
        <w:t>Shelly Morgan</w:t>
      </w:r>
      <w:r w:rsidRPr="00A0340E">
        <w:rPr>
          <w:b/>
          <w:sz w:val="21"/>
          <w:szCs w:val="21"/>
          <w:highlight w:val="yellow"/>
        </w:rPr>
        <w:t xml:space="preserve">, </w:t>
      </w:r>
      <w:r w:rsidR="000767C0" w:rsidRPr="00A0340E">
        <w:rPr>
          <w:b/>
          <w:sz w:val="21"/>
          <w:szCs w:val="21"/>
          <w:highlight w:val="yellow"/>
        </w:rPr>
        <w:t>K-12 Specialist</w:t>
      </w:r>
      <w:r w:rsidRPr="00A0340E">
        <w:rPr>
          <w:b/>
          <w:sz w:val="21"/>
          <w:szCs w:val="21"/>
          <w:highlight w:val="yellow"/>
        </w:rPr>
        <w:t xml:space="preserve"> at 907-</w:t>
      </w:r>
      <w:r w:rsidR="000767C0" w:rsidRPr="00A0340E">
        <w:rPr>
          <w:b/>
          <w:sz w:val="21"/>
          <w:szCs w:val="21"/>
          <w:highlight w:val="yellow"/>
        </w:rPr>
        <w:t>269-7972</w:t>
      </w:r>
      <w:r w:rsidRPr="00A0340E">
        <w:rPr>
          <w:b/>
          <w:sz w:val="21"/>
          <w:szCs w:val="21"/>
          <w:highlight w:val="yellow"/>
        </w:rPr>
        <w:t xml:space="preserve"> or </w:t>
      </w:r>
      <w:hyperlink r:id="rId11" w:history="1">
        <w:r w:rsidR="000767C0" w:rsidRPr="00A0340E">
          <w:rPr>
            <w:rStyle w:val="Hyperlink"/>
            <w:b/>
            <w:sz w:val="21"/>
            <w:szCs w:val="21"/>
            <w:highlight w:val="yellow"/>
          </w:rPr>
          <w:t>shelly.morgan@alaska.gov</w:t>
        </w:r>
      </w:hyperlink>
      <w:r w:rsidRPr="00000781">
        <w:rPr>
          <w:b/>
          <w:sz w:val="21"/>
          <w:szCs w:val="21"/>
        </w:rPr>
        <w:t>.</w:t>
      </w:r>
    </w:p>
    <w:p w14:paraId="1C1890E1" w14:textId="77777777" w:rsidR="00915894" w:rsidRPr="00000781" w:rsidRDefault="00915894" w:rsidP="00915894">
      <w:pPr>
        <w:spacing w:line="240" w:lineRule="auto"/>
        <w:rPr>
          <w:sz w:val="21"/>
          <w:szCs w:val="21"/>
        </w:rPr>
      </w:pPr>
      <w:r w:rsidRPr="00000781">
        <w:rPr>
          <w:sz w:val="21"/>
          <w:szCs w:val="21"/>
        </w:rPr>
        <w:t xml:space="preserve">We look forward to your positive response and participation in the </w:t>
      </w:r>
      <w:r w:rsidRPr="00000781">
        <w:rPr>
          <w:b/>
          <w:sz w:val="21"/>
          <w:szCs w:val="21"/>
        </w:rPr>
        <w:t>I Know I Can</w:t>
      </w:r>
      <w:r w:rsidRPr="00000781">
        <w:rPr>
          <w:sz w:val="21"/>
          <w:szCs w:val="21"/>
        </w:rPr>
        <w:t xml:space="preserve"> program.</w:t>
      </w:r>
    </w:p>
    <w:p w14:paraId="1C1890E2" w14:textId="77777777" w:rsidR="00915894" w:rsidRPr="00000781" w:rsidRDefault="00915894" w:rsidP="00915894">
      <w:pPr>
        <w:spacing w:line="240" w:lineRule="auto"/>
        <w:rPr>
          <w:sz w:val="21"/>
          <w:szCs w:val="21"/>
        </w:rPr>
      </w:pPr>
      <w:r w:rsidRPr="00000781">
        <w:rPr>
          <w:sz w:val="21"/>
          <w:szCs w:val="21"/>
        </w:rPr>
        <w:t>Sincerely,</w:t>
      </w:r>
    </w:p>
    <w:p w14:paraId="1C1890E4" w14:textId="10DEC51B" w:rsidR="00FA21B0" w:rsidRPr="00655761" w:rsidRDefault="000767C0" w:rsidP="00D75E09">
      <w:pPr>
        <w:spacing w:line="240" w:lineRule="auto"/>
        <w:rPr>
          <w:sz w:val="21"/>
          <w:szCs w:val="21"/>
        </w:rPr>
      </w:pPr>
      <w:r w:rsidRPr="00000781">
        <w:rPr>
          <w:sz w:val="21"/>
          <w:szCs w:val="21"/>
        </w:rPr>
        <w:t>Shelly Morgan</w:t>
      </w:r>
      <w:r w:rsidR="00915894" w:rsidRPr="00000781">
        <w:rPr>
          <w:sz w:val="21"/>
          <w:szCs w:val="21"/>
        </w:rPr>
        <w:t xml:space="preserve">, </w:t>
      </w:r>
      <w:r w:rsidRPr="00000781">
        <w:rPr>
          <w:sz w:val="21"/>
          <w:szCs w:val="21"/>
        </w:rPr>
        <w:t>K-12 Specialist</w:t>
      </w:r>
      <w:r w:rsidR="00915894" w:rsidRPr="00000781">
        <w:rPr>
          <w:sz w:val="21"/>
          <w:szCs w:val="21"/>
        </w:rPr>
        <w:br/>
        <w:t>Alaska Commission on Postsecondary Education</w:t>
      </w:r>
      <w:r w:rsidR="00010933" w:rsidRPr="00655761">
        <w:rPr>
          <w:sz w:val="21"/>
          <w:szCs w:val="21"/>
        </w:rPr>
        <w:t xml:space="preserve"> </w:t>
      </w:r>
    </w:p>
    <w:sectPr w:rsidR="00FA21B0" w:rsidRPr="00655761" w:rsidSect="00655761">
      <w:headerReference w:type="default" r:id="rId12"/>
      <w:footerReference w:type="default" r:id="rId13"/>
      <w:pgSz w:w="12240" w:h="15840"/>
      <w:pgMar w:top="-190" w:right="1350" w:bottom="360" w:left="1620"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1890E7" w14:textId="77777777" w:rsidR="000767C0" w:rsidRDefault="000767C0" w:rsidP="006909CA">
      <w:r>
        <w:separator/>
      </w:r>
    </w:p>
  </w:endnote>
  <w:endnote w:type="continuationSeparator" w:id="0">
    <w:p w14:paraId="1C1890E8" w14:textId="77777777" w:rsidR="000767C0" w:rsidRDefault="000767C0" w:rsidP="00690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tempel Garamond LT Std">
    <w:altName w:val="Stempel Garamond LT St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1890EB" w14:textId="732711C2" w:rsidR="000767C0" w:rsidRPr="001C5EDC" w:rsidRDefault="000767C0" w:rsidP="00475AF1">
    <w:pPr>
      <w:jc w:val="center"/>
    </w:pPr>
  </w:p>
  <w:p w14:paraId="1C1890EC" w14:textId="77777777" w:rsidR="000767C0" w:rsidRDefault="000767C0" w:rsidP="006F639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1890E5" w14:textId="77777777" w:rsidR="000767C0" w:rsidRDefault="000767C0" w:rsidP="006909CA">
      <w:r>
        <w:separator/>
      </w:r>
    </w:p>
  </w:footnote>
  <w:footnote w:type="continuationSeparator" w:id="0">
    <w:p w14:paraId="1C1890E6" w14:textId="77777777" w:rsidR="000767C0" w:rsidRDefault="000767C0" w:rsidP="006909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1890E9" w14:textId="13F96970" w:rsidR="000767C0" w:rsidRDefault="00A324E4">
    <w:pPr>
      <w:pStyle w:val="Header"/>
      <w:rPr>
        <w:color w:val="FF0000"/>
      </w:rPr>
    </w:pPr>
    <w:r>
      <w:rPr>
        <w:i/>
        <w:noProof/>
      </w:rPr>
      <w:drawing>
        <wp:anchor distT="0" distB="0" distL="114300" distR="114300" simplePos="0" relativeHeight="251661824" behindDoc="1" locked="0" layoutInCell="1" allowOverlap="1" wp14:anchorId="624EA2A9" wp14:editId="2327AB79">
          <wp:simplePos x="0" y="0"/>
          <wp:positionH relativeFrom="column">
            <wp:posOffset>-276225</wp:posOffset>
          </wp:positionH>
          <wp:positionV relativeFrom="paragraph">
            <wp:posOffset>123825</wp:posOffset>
          </wp:positionV>
          <wp:extent cx="1341120" cy="1000125"/>
          <wp:effectExtent l="0" t="0" r="0" b="9525"/>
          <wp:wrapTight wrapText="bothSides">
            <wp:wrapPolygon edited="0">
              <wp:start x="0" y="0"/>
              <wp:lineTo x="0" y="21394"/>
              <wp:lineTo x="21170" y="21394"/>
              <wp:lineTo x="2117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image 2013.jpg"/>
                  <pic:cNvPicPr/>
                </pic:nvPicPr>
                <pic:blipFill rotWithShape="1">
                  <a:blip r:embed="rId1" cstate="print">
                    <a:extLst>
                      <a:ext uri="{28A0092B-C50C-407E-A947-70E740481C1C}">
                        <a14:useLocalDpi xmlns:a14="http://schemas.microsoft.com/office/drawing/2010/main" val="0"/>
                      </a:ext>
                    </a:extLst>
                  </a:blip>
                  <a:srcRect l="10185" t="4193" r="8332" b="17183"/>
                  <a:stretch/>
                </pic:blipFill>
                <pic:spPr bwMode="auto">
                  <a:xfrm>
                    <a:off x="0" y="0"/>
                    <a:ext cx="1341120" cy="1000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0237">
      <w:rPr>
        <w:noProof/>
      </w:rPr>
      <mc:AlternateContent>
        <mc:Choice Requires="wpg">
          <w:drawing>
            <wp:anchor distT="0" distB="0" distL="114300" distR="114300" simplePos="0" relativeHeight="251659776" behindDoc="0" locked="0" layoutInCell="1" allowOverlap="1" wp14:anchorId="6968CA71" wp14:editId="27160CE5">
              <wp:simplePos x="0" y="0"/>
              <wp:positionH relativeFrom="column">
                <wp:posOffset>-556895</wp:posOffset>
              </wp:positionH>
              <wp:positionV relativeFrom="paragraph">
                <wp:posOffset>8101330</wp:posOffset>
              </wp:positionV>
              <wp:extent cx="6762750" cy="1066800"/>
              <wp:effectExtent l="0" t="0" r="0" b="0"/>
              <wp:wrapTight wrapText="bothSides">
                <wp:wrapPolygon edited="0">
                  <wp:start x="16306" y="0"/>
                  <wp:lineTo x="16306" y="6171"/>
                  <wp:lineTo x="0" y="7329"/>
                  <wp:lineTo x="0" y="21214"/>
                  <wp:lineTo x="16306" y="21214"/>
                  <wp:lineTo x="21539" y="21214"/>
                  <wp:lineTo x="21539" y="0"/>
                  <wp:lineTo x="16306" y="0"/>
                </wp:wrapPolygon>
              </wp:wrapTight>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2750" cy="1066800"/>
                        <a:chOff x="0" y="0"/>
                        <a:chExt cx="6762750" cy="1066800"/>
                      </a:xfrm>
                    </wpg:grpSpPr>
                    <pic:pic xmlns:pic="http://schemas.openxmlformats.org/drawingml/2006/picture">
                      <pic:nvPicPr>
                        <pic:cNvPr id="2" name="Picture 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381000"/>
                          <a:ext cx="1209675" cy="676275"/>
                        </a:xfrm>
                        <a:prstGeom prst="rect">
                          <a:avLst/>
                        </a:prstGeom>
                        <a:noFill/>
                      </pic:spPr>
                    </pic:pic>
                    <pic:pic xmlns:pic="http://schemas.openxmlformats.org/drawingml/2006/picture">
                      <pic:nvPicPr>
                        <pic:cNvPr id="7" name="Picture 7" descr="bottom-right-05"/>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5143500" y="0"/>
                          <a:ext cx="1619250" cy="1066800"/>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2C89BFD2" id="Group 1" o:spid="_x0000_s1026" style="position:absolute;margin-left:-43.85pt;margin-top:637.9pt;width:532.5pt;height:84pt;z-index:251659776" coordsize="67627,10668"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9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9tZnQxAAAAAAMEIQAAAQAAAAAAAAAAAAAAAAAAAAEAAAAA&#10;AAAAAAAAAAAAAAABAAA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10;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&#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9/j395D2NHv3v3v3v3v3v3v3v3v3v3v3v3v3v3v3v3v3v3v3&#10;v3v3v3v3v3v3v3v3v3v3v3v3v3v3v3v3v3v3v40//Ch/OJuH+dJ8/wCvSmalFP29iMGYmkEpZ9sd&#10;b7H21JUhgkYC1j4kzBbXQOFJNrn4/X/CgPNrn/5x/wA8q5KdqYQds4nCGNpBKWbbXXWytuPUBgiA&#10;LVvijKFtdA+m5tchZnG1ZWtNrfuhf+SY0W/+xt797pf906e2r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9/j395D2NHv3v3v3v3v3v3v3v3v3v3v3v3v3v3v3v3v3v3v3v3v3v3v3&#10;v3v3v3v3v3v3v3v3v3v3v3v3v3v3v4wv8/f/ALfJfzCf/FgMx/7o8D7+O1/Pe/7e/fPv/wATzlv/&#10;AHSYP2FWZ/4uld/y3b/eh797qB91Ke2z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9/j395D2NHv3v3v3v3v3v3v3v3v3v3v3v3v3v3v3v3v3v3v3v3v3v3v3v3v3v3v3v3v3v3v3v&#10;3v3v3v3v3v3v4sf88/OPuH+b/wDzEq96ZaU0/wAoux8GIlkMoZNsZFNtR1JYpGQ1YmJExW1kLlQT&#10;a5+Nz/O4zb7g/m2fzBK96daUwfJrsPCCNZDKGTbNem3I6gsUQhqtMUJStrIXKgm1yFOXOrJ1x+n+&#10;UyD/AJJOn/ebe/e6o/dWvtt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f49/e&#10;Q9jR797979797979797979797979797979797979797979797979797979797979797979797979&#10;797+Lv8Az58bQ4r+cV/MNpcfTrTQS/I7dmSkjVpGDV2ZpcZmMnUEyO7BqvJV0spF9ILkKAoAHxzf&#10;552OosX/ADdvn/TUEC00EvyG3TkZI1Z2DVuYpcbl8lOTIzsGqsjXSykX0gvZQAAAFOYAGUrrf8rD&#10;n/YmxP8AtyffvdR/uqH22+/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v8AHv7y&#10;HsaPfvfvfvfvfvfvfvfvfvfvfvfvfvfvfvfvfvfvfvfvfvfvfvfvfvfvfvfvfvfvfvfvfvfvfvfv&#10;fvfxhf5+/wD2+S/mE/8AiwGY/wDdHgffx2v573/b3759/wDiect/7pMH7CrM/wDF0rv+W7f70Pfv&#10;dQPupT22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v8e/vIexo9+9+9+9+9+9&#10;+9+9+9+9+9+9+9+9+9+9+9+9+9+9+9+9+9+9+9+9+9+9+9+9+9+9+9+9+9+9+9+9/G9/4Uc0lLRf&#10;zsPnzDR01PSQv2RsqreKmhjgjeqr+muta6uqWSJUVqitrqmSaZyNUksjOxLMSfkHf8KHKWlo/wCc&#10;187YaOmp6WJ+xdmVTxU0McEbVVd0/wBc11dUskSqrVFZW1Ek0rkapJXZ2JZiSF2dAGWrbC37iHj+&#10;pijJP+uSffvdJPumD20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v8e/vIexo&#10;9+9+9+9+9+9+9+9+9+9+9+9+9+9+9+9+9+9+9+9+9+9+9+9+9+9+9+9+9+9+9+9+9+9+9+9+9+9/&#10;IT/4VMYisxn8875oVNRTLT02dofjbl8Y6vAwqqNfin0jiKipKQu7wsctiapCsgSRihexVlZvkwf8&#10;KdsTV43+dt8xqmoplp6bN0Xx0y2MZXgYVVIvxc6XxM9SUhdnhY5XFVKFZAjsU12KsrMGW4gRmKv/&#10;ABEBH+I+2hH+9j373r5+6DvbJ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x7&#10;+8h7Gj3737373737373737373737373737373737373737373737373737373737373737373737&#10;373738nb/hXNtsYL+c12TlBT10B3l0d0LuRpKtHWnqzS7QfaH3GMZooxJQqNqCJmUyD7mKUargqv&#10;yvv+FYO3RhP5wvYuTFPWwneHSfRe4mkqkZYKs0u0n2l9xjWaKMSUSrtYRMVLj7mKUargqob7mW2V&#10;kNj64YW5/Nk03H+Hp9+96yHvWw9p/wB+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f49/eQ9jR79797979797979797979797979797979797979797979797979797979797979797&#10;9797979797+X5/wtI2o2G/mj9L7ligqBSbx+EnW08tTLLE8MmZwfc3fuIraaljULLDHTYmLHuwcE&#10;M8xIY8qvzPf+Fju1mw/8zbpzccUNQKTd/wAL+up5amWWJ4ZMxhO4O9sTWU9NGoWWGOnxUVA7BgQz&#10;zEhjyqh9utbZGJvw1JH/ALcSzg/7xb373qFe9TH2mP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3+Pf3kPY0e/e/e/e/e/e/e/e/e/e/e/e/e/e/e/e/e/e/e/e/e/e/e/e/e/e/e/&#10;e/e/e/e/e/e/e/e/e/e/e/nL/wDC37Zy0PyN+B/YAhjV9z9J9tbOaoEMqyyrsXfW3c2kL1B/Yljg&#10;PYjMqL64zIxbh19/PR/4Wo7QWi+Q3wb36IY1fcvTPau0GqBDKssq7I3vt7MrC85/YkjgPYJZUX1o&#10;ZGLcOvtC7uS09G/+qhkT/kh1P/XT373o3+9J32kf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3+Pf3kPY0e/e/e/e/e/e/e/e/e/e/e/e/e/e/e/e/e/e/e/e/e/e/e/e/e/e/e/e/&#10;e/e/e/e/e/e/e/e/e/e9Ez/hcRslq/p/+Xp2OIlKbV7J+QeyWnMlUHjbsDa/VmdSJYkiNE6zDrRi&#10;WkdZVMYEasrSldH3/ha1sxq7qT4BdhiJSm1+xu/NmNMZKkPG2/Ns9Y5xYliSM0brMOuCS0jrKpQC&#10;MMrSFUfu5LxUL/6mSdP+S1iP+t/uv37387r38/H2h/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3+Pf3kPY0e/e/e/e/e/e/e/e/e/e/e/e/e/e/e/e/e/e/e/e/e/e/e/e/e/e/e/&#10;e/e/e/e/e/e/e/e/e/e/e9R7/hZzsFtz/wAq7rHd9PT6qrrT5kdY5qqqgkjtDgtw9Z9y7QrKc2mj&#10;iijqc3msaxkZJG1RKgsHY+9UP/hYfsQ7m/lf9a7tp4NVT1x8vetcxVVQSRzDg9wdb9wbSq6c2mji&#10;ijqc1mcaxco7aolQWDk+0zupNWOjb/jnVRk/6zRyqf8AeSPfvfy6PfzK/Y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v8e/vIexo9+9+9+9+9+9+9+9+9+9+9+9+9+9+9+9+9+9+&#10;9+9+9+9+9+9+9+9+9+9+9+9+9+9+9+9+9+9+9+90F/8ACnjrh+yP5JPzLipYGnymyaXp7sfG6UMg&#10;hTaHefW9bn53VIJ5Qse0JMj6l0BSQXYRh70Sf8KWOu37E/kwfMGKmgafJ7Mpuo+xMdpQuIU2l3b1&#10;3WZ6d1SCeULHtKTI8roCkguwjD3ZtwJrxNV/VPE4/wCQZoyf+Tb+/e/j9+/kleww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x7+8h7Gj373737373737373737373737373737&#10;373737373737373737373737373737373737373737373737373738TP+ctQ7Ex382D+YpT9b5ul&#10;3BteT5hd8Vxr6KkyVFRwbmynYGaye+8JTQ5Slo5nh21vqryWNWaFDRVApPLSPLSvDK/xjP5wNFsf&#10;H/zTv5g0HXeZps9tmT5cd5VprqKkyNFSQbkye/Mzkt8YanhydLRzPDtze9XkccssSGiqBS+WkeWl&#10;eGRwmygQZKu8ZDL91MbgEDUXJcC4H6XJH9OOOPfvdafuuL3A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3810;width:12096;height:6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GKHvDAAAA2gAAAA8AAABkcnMvZG93bnJldi54bWxEj92KwjAUhO8F3yEcYe803QoiXaO4/sDu&#10;hYi1D3C2ObbF5qQ0sda33wiCl8PMfMMsVr2pRUetqywr+JxEIIhzqysuFGTn/XgOwnlkjbVlUvAg&#10;B6vlcLDARNs7n6hLfSEChF2CCkrvm0RKl5dk0E1sQxy8i20N+iDbQuoW7wFuahlH0UwarDgslNjQ&#10;pqT8mt6Mguk5uz0O7m972UXZd1f/muNuFiv1MerXXyA89f4dfrV/tIIYnlfCDZD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wYoe8MAAADaAAAADwAAAAAAAAAAAAAAAACf&#10;AgAAZHJzL2Rvd25yZXYueG1sUEsFBgAAAAAEAAQA9wAAAI8DAAAAAA==&#10;">
                <v:imagedata r:id="rId4" o:title=""/>
                <v:path arrowok="t"/>
              </v:shape>
              <v:shape id="Picture 7" o:spid="_x0000_s1028" type="#_x0000_t75" alt="bottom-right-05" style="position:absolute;left:51435;width:16192;height:10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JsyHDAAAA2gAAAA8AAABkcnMvZG93bnJldi54bWxEj91qwkAUhO8LvsNyhN7ppi2oRDdB/AmC&#10;FNH2AY7Zkx+aPRuyW03e3hUKvRxm5htmlfamETfqXG1Zwds0AkGcW11zqeD7az9ZgHAeWWNjmRQM&#10;5CBNRi8rjLW985luF1+KAGEXo4LK+zaW0uUVGXRT2xIHr7CdQR9kV0rd4T3ATSPfo2gmDdYcFips&#10;aVNR/nP5NQrM9eO416d6W3zuimG2JnPeZZlSr+N+vQThqff/4b/2QSuYw/NKuAEye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0mzIcMAAADaAAAADwAAAAAAAAAAAAAAAACf&#10;AgAAZHJzL2Rvd25yZXYueG1sUEsFBgAAAAAEAAQA9wAAAI8DAAAAAA==&#10;">
                <v:imagedata r:id="rId5" o:title="bottom-right-05"/>
                <v:path arrowok="t"/>
              </v:shape>
              <w10:wrap type="tight"/>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791B"/>
    <w:rsid w:val="00000781"/>
    <w:rsid w:val="0000194B"/>
    <w:rsid w:val="00007924"/>
    <w:rsid w:val="00010933"/>
    <w:rsid w:val="000710FD"/>
    <w:rsid w:val="000767C0"/>
    <w:rsid w:val="00091229"/>
    <w:rsid w:val="000B01EC"/>
    <w:rsid w:val="000F4C31"/>
    <w:rsid w:val="00101F46"/>
    <w:rsid w:val="0011425B"/>
    <w:rsid w:val="001228B0"/>
    <w:rsid w:val="00123119"/>
    <w:rsid w:val="00130784"/>
    <w:rsid w:val="00135840"/>
    <w:rsid w:val="00143928"/>
    <w:rsid w:val="001963DA"/>
    <w:rsid w:val="001A038D"/>
    <w:rsid w:val="001B0FE0"/>
    <w:rsid w:val="001C5AD3"/>
    <w:rsid w:val="001E6270"/>
    <w:rsid w:val="0020791B"/>
    <w:rsid w:val="00252496"/>
    <w:rsid w:val="00256C8D"/>
    <w:rsid w:val="00317EAF"/>
    <w:rsid w:val="00327DE7"/>
    <w:rsid w:val="003351FC"/>
    <w:rsid w:val="00382D4B"/>
    <w:rsid w:val="003A3748"/>
    <w:rsid w:val="003E6277"/>
    <w:rsid w:val="00415118"/>
    <w:rsid w:val="00427ED4"/>
    <w:rsid w:val="00431701"/>
    <w:rsid w:val="00475AF1"/>
    <w:rsid w:val="004D2F3F"/>
    <w:rsid w:val="004F3E8F"/>
    <w:rsid w:val="00515A53"/>
    <w:rsid w:val="005601CB"/>
    <w:rsid w:val="0056035C"/>
    <w:rsid w:val="00562F6E"/>
    <w:rsid w:val="006334D8"/>
    <w:rsid w:val="00633A6A"/>
    <w:rsid w:val="00655761"/>
    <w:rsid w:val="006719B5"/>
    <w:rsid w:val="00675778"/>
    <w:rsid w:val="0068666B"/>
    <w:rsid w:val="006909CA"/>
    <w:rsid w:val="006B6AAF"/>
    <w:rsid w:val="006F639C"/>
    <w:rsid w:val="00700380"/>
    <w:rsid w:val="00752401"/>
    <w:rsid w:val="007624A7"/>
    <w:rsid w:val="00777E80"/>
    <w:rsid w:val="007858B3"/>
    <w:rsid w:val="007A22BF"/>
    <w:rsid w:val="007E5335"/>
    <w:rsid w:val="00840237"/>
    <w:rsid w:val="00866A51"/>
    <w:rsid w:val="00901CA7"/>
    <w:rsid w:val="00915894"/>
    <w:rsid w:val="009460D9"/>
    <w:rsid w:val="0097205F"/>
    <w:rsid w:val="009D1315"/>
    <w:rsid w:val="00A0340E"/>
    <w:rsid w:val="00A324E4"/>
    <w:rsid w:val="00A343B2"/>
    <w:rsid w:val="00A77571"/>
    <w:rsid w:val="00A87DAD"/>
    <w:rsid w:val="00AF3A72"/>
    <w:rsid w:val="00B117BD"/>
    <w:rsid w:val="00B149F4"/>
    <w:rsid w:val="00B3548A"/>
    <w:rsid w:val="00B6664D"/>
    <w:rsid w:val="00BC4149"/>
    <w:rsid w:val="00BC6CA6"/>
    <w:rsid w:val="00C44789"/>
    <w:rsid w:val="00C52BFC"/>
    <w:rsid w:val="00C56246"/>
    <w:rsid w:val="00C6110C"/>
    <w:rsid w:val="00CB6B65"/>
    <w:rsid w:val="00CF3F75"/>
    <w:rsid w:val="00CF4140"/>
    <w:rsid w:val="00D30EF8"/>
    <w:rsid w:val="00D448C5"/>
    <w:rsid w:val="00D60995"/>
    <w:rsid w:val="00D67FDE"/>
    <w:rsid w:val="00D709C1"/>
    <w:rsid w:val="00D75E09"/>
    <w:rsid w:val="00D967B9"/>
    <w:rsid w:val="00E07534"/>
    <w:rsid w:val="00E66F1E"/>
    <w:rsid w:val="00EA0528"/>
    <w:rsid w:val="00EA16F8"/>
    <w:rsid w:val="00EB38BB"/>
    <w:rsid w:val="00ED64D4"/>
    <w:rsid w:val="00EF76A3"/>
    <w:rsid w:val="00F71CDA"/>
    <w:rsid w:val="00FA21B0"/>
    <w:rsid w:val="00FA6AB5"/>
    <w:rsid w:val="00FC515F"/>
    <w:rsid w:val="00FE5081"/>
    <w:rsid w:val="00FF31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1C1890D4"/>
  <w15:docId w15:val="{FF4108AC-2509-435D-86FA-1E01683D9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5AD3"/>
    <w:pPr>
      <w:spacing w:after="200" w:line="276" w:lineRule="auto"/>
    </w:pPr>
    <w:rPr>
      <w:rFonts w:ascii="Calibri" w:eastAsia="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C52BFC"/>
    <w:pPr>
      <w:spacing w:after="0" w:line="240" w:lineRule="auto"/>
    </w:pPr>
    <w:rPr>
      <w:rFonts w:ascii="Tahoma" w:eastAsia="Times New Roman" w:hAnsi="Tahoma" w:cs="Tahoma"/>
      <w:sz w:val="16"/>
      <w:szCs w:val="16"/>
    </w:rPr>
  </w:style>
  <w:style w:type="character" w:styleId="Hyperlink">
    <w:name w:val="Hyperlink"/>
    <w:uiPriority w:val="99"/>
    <w:rsid w:val="00252496"/>
    <w:rPr>
      <w:color w:val="0000FF"/>
      <w:u w:val="single"/>
    </w:rPr>
  </w:style>
  <w:style w:type="paragraph" w:styleId="Header">
    <w:name w:val="header"/>
    <w:basedOn w:val="Normal"/>
    <w:link w:val="HeaderChar"/>
    <w:rsid w:val="006909CA"/>
    <w:pPr>
      <w:tabs>
        <w:tab w:val="center" w:pos="4680"/>
        <w:tab w:val="right" w:pos="9360"/>
      </w:tabs>
      <w:spacing w:after="0" w:line="240" w:lineRule="auto"/>
    </w:pPr>
    <w:rPr>
      <w:rFonts w:eastAsia="Times New Roman"/>
      <w:sz w:val="24"/>
      <w:szCs w:val="24"/>
    </w:rPr>
  </w:style>
  <w:style w:type="character" w:customStyle="1" w:styleId="HeaderChar">
    <w:name w:val="Header Char"/>
    <w:link w:val="Header"/>
    <w:rsid w:val="006909CA"/>
    <w:rPr>
      <w:rFonts w:ascii="Calibri" w:hAnsi="Calibri"/>
      <w:sz w:val="24"/>
      <w:szCs w:val="24"/>
    </w:rPr>
  </w:style>
  <w:style w:type="paragraph" w:styleId="Footer">
    <w:name w:val="footer"/>
    <w:basedOn w:val="Normal"/>
    <w:link w:val="FooterChar"/>
    <w:uiPriority w:val="99"/>
    <w:rsid w:val="006909CA"/>
    <w:pPr>
      <w:tabs>
        <w:tab w:val="center" w:pos="4680"/>
        <w:tab w:val="right" w:pos="9360"/>
      </w:tabs>
      <w:spacing w:after="0" w:line="240" w:lineRule="auto"/>
    </w:pPr>
    <w:rPr>
      <w:rFonts w:eastAsia="Times New Roman"/>
      <w:sz w:val="24"/>
      <w:szCs w:val="24"/>
    </w:rPr>
  </w:style>
  <w:style w:type="character" w:customStyle="1" w:styleId="FooterChar">
    <w:name w:val="Footer Char"/>
    <w:link w:val="Footer"/>
    <w:uiPriority w:val="99"/>
    <w:rsid w:val="006909CA"/>
    <w:rPr>
      <w:rFonts w:ascii="Calibri" w:hAnsi="Calibri"/>
      <w:sz w:val="24"/>
      <w:szCs w:val="24"/>
    </w:rPr>
  </w:style>
  <w:style w:type="character" w:customStyle="1" w:styleId="A0">
    <w:name w:val="A0"/>
    <w:rsid w:val="001C5AD3"/>
    <w:rPr>
      <w:rFonts w:ascii="Stempel Garamond LT Std" w:hAnsi="Stempel Garamond LT Std" w:cs="Stempel Garamond LT Std" w:hint="default"/>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5579782">
      <w:bodyDiv w:val="1"/>
      <w:marLeft w:val="263"/>
      <w:marRight w:val="0"/>
      <w:marTop w:val="263"/>
      <w:marBottom w:val="0"/>
      <w:divBdr>
        <w:top w:val="none" w:sz="0" w:space="0" w:color="auto"/>
        <w:left w:val="none" w:sz="0" w:space="0" w:color="auto"/>
        <w:bottom w:val="none" w:sz="0" w:space="0" w:color="auto"/>
        <w:right w:val="none" w:sz="0" w:space="0" w:color="auto"/>
      </w:divBdr>
    </w:div>
    <w:div w:id="1066992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helly.morgan@alaska.gov" TargetMode="Externa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G:\SHARED\OUTREACH\I%20Know%20I%20Can\IKIC%20Letterhead%20&amp;%20Postcard\IKIC%20Stationar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topic xmlns="34c7121f-cc8a-4945-a24d-81d957e957e7" xsi:nil="true"/>
    <For_x0020_Who_x003f_ xmlns="$ListId:ProjDocuments;">Local Coordinator</For_x0020_Who_x003f_>
    <Site xmlns="$ListId:ProjDocuments;">All</Site>
    <Phase xmlns="$ListId:ProjDocuments;">
      <Value>Volunteer Management</Value>
    </Phase>
    <School_x0020_Year xmlns="$ListId:ProjDocuments;">2016-2017</School_x0020_Year>
    <_dlc_DocId xmlns="6fe5bc6c-6b56-4eae-bd44-f1eceb29a048">QZMFCSQXRXEN-834-48</_dlc_DocId>
    <_dlc_DocIdUrl xmlns="6fe5bc6c-6b56-4eae-bd44-f1eceb29a048">
      <Url>http://acpeonline/Outreach/Projects/IKIC1718/_layouts/DocIdRedir.aspx?ID=QZMFCSQXRXEN-834-48</Url>
      <Description>QZMFCSQXRXEN-834-48</Description>
    </_dlc_DocIdUrl>
    <_dlc_DocIdPersistId xmlns="6fe5bc6c-6b56-4eae-bd44-f1eceb29a048"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BC198DCFB3B08340A429FDF363D9F169" ma:contentTypeVersion="4" ma:contentTypeDescription="Create a new document." ma:contentTypeScope="" ma:versionID="8b3566487da7b8946e9ff4eac85d71b9">
  <xsd:schema xmlns:xsd="http://www.w3.org/2001/XMLSchema" xmlns:xs="http://www.w3.org/2001/XMLSchema" xmlns:p="http://schemas.microsoft.com/office/2006/metadata/properties" xmlns:ns2="6fe5bc6c-6b56-4eae-bd44-f1eceb29a048" xmlns:ns3="34c7121f-cc8a-4945-a24d-81d957e957e7" xmlns:ns4="$ListId:ProjDocuments;" targetNamespace="http://schemas.microsoft.com/office/2006/metadata/properties" ma:root="true" ma:fieldsID="e71718822e4716c4546dae159e0b372c" ns2:_="" ns3:_="" ns4:_="">
    <xsd:import namespace="6fe5bc6c-6b56-4eae-bd44-f1eceb29a048"/>
    <xsd:import namespace="34c7121f-cc8a-4945-a24d-81d957e957e7"/>
    <xsd:import namespace="$ListId:ProjDocuments;"/>
    <xsd:element name="properties">
      <xsd:complexType>
        <xsd:sequence>
          <xsd:element name="documentManagement">
            <xsd:complexType>
              <xsd:all>
                <xsd:element ref="ns2:_dlc_DocId" minOccurs="0"/>
                <xsd:element ref="ns2:_dlc_DocIdUrl" minOccurs="0"/>
                <xsd:element ref="ns2:_dlc_DocIdPersistId" minOccurs="0"/>
                <xsd:element ref="ns3:topic" minOccurs="0"/>
                <xsd:element ref="ns4:Phase" minOccurs="0"/>
                <xsd:element ref="ns4:For_x0020_Who_x003f_" minOccurs="0"/>
                <xsd:element ref="ns4:Site" minOccurs="0"/>
                <xsd:element ref="ns4:School_x0020_Yea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e5bc6c-6b56-4eae-bd44-f1eceb29a04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4c7121f-cc8a-4945-a24d-81d957e957e7" elementFormDefault="qualified">
    <xsd:import namespace="http://schemas.microsoft.com/office/2006/documentManagement/types"/>
    <xsd:import namespace="http://schemas.microsoft.com/office/infopath/2007/PartnerControls"/>
    <xsd:element name="topic" ma:index="11" nillable="true" ma:displayName="topic" ma:description="Use to define the project category this document belongs to." ma:format="Dropdown" ma:internalName="topic" ma:readOnly="false">
      <xsd:simpleType>
        <xsd:restriction base="dms:Choice">
          <xsd:enumeration value="5280"/>
          <xsd:enumeration value="Compliance"/>
          <xsd:enumeration value="Methodology"/>
          <xsd:enumeration value="Procedures"/>
          <xsd:enumeration value="**Enter Additional Document Topic Items**"/>
        </xsd:restriction>
      </xsd:simpleType>
    </xsd:element>
  </xsd:schema>
  <xsd:schema xmlns:xsd="http://www.w3.org/2001/XMLSchema" xmlns:xs="http://www.w3.org/2001/XMLSchema" xmlns:dms="http://schemas.microsoft.com/office/2006/documentManagement/types" xmlns:pc="http://schemas.microsoft.com/office/infopath/2007/PartnerControls" targetNamespace="$ListId:ProjDocuments;" elementFormDefault="qualified">
    <xsd:import namespace="http://schemas.microsoft.com/office/2006/documentManagement/types"/>
    <xsd:import namespace="http://schemas.microsoft.com/office/infopath/2007/PartnerControls"/>
    <xsd:element name="Phase" ma:index="12" nillable="true" ma:displayName="Phase" ma:default="" ma:format="Dropdown" ma:internalName="Phase" ma:readOnly="false">
      <xsd:complexType>
        <xsd:complexContent>
          <xsd:extension base="dms:MultiChoice">
            <xsd:sequence>
              <xsd:element name="Value" maxOccurs="unbounded" minOccurs="0" nillable="true">
                <xsd:simpleType>
                  <xsd:restriction base="dms:Choice">
                    <xsd:enumeration value="Planning"/>
                    <xsd:enumeration value="Volunteer Recruitment"/>
                    <xsd:enumeration value="Volunteer Committment"/>
                    <xsd:enumeration value="Volunteer Orientation"/>
                    <xsd:enumeration value="Registration"/>
                    <xsd:enumeration value="Event"/>
                    <xsd:enumeration value="Budget"/>
                    <xsd:enumeration value="Volunteer Management"/>
                    <xsd:enumeration value="Application"/>
                    <xsd:enumeration value="Shipping"/>
                    <xsd:enumeration value="Evals"/>
                    <xsd:enumeration value="Press Release"/>
                  </xsd:restriction>
                </xsd:simpleType>
              </xsd:element>
            </xsd:sequence>
          </xsd:extension>
        </xsd:complexContent>
      </xsd:complexType>
    </xsd:element>
    <xsd:element name="For_x0020_Who_x003f_" ma:index="13" nillable="true" ma:displayName="For Who?" ma:default="Statewide Coordinator" ma:format="Dropdown" ma:internalName="For_x0020_Who_x003f_" ma:readOnly="false">
      <xsd:simpleType>
        <xsd:restriction base="dms:Choice">
          <xsd:enumeration value="Statewide Coordinator"/>
          <xsd:enumeration value="Site Coordinator"/>
          <xsd:enumeration value="Teacher"/>
          <xsd:enumeration value="Volunteer"/>
          <xsd:enumeration value="Partner"/>
          <xsd:enumeration value="Local Coordinator"/>
          <xsd:enumeration value="UA CSP"/>
        </xsd:restriction>
      </xsd:simpleType>
    </xsd:element>
    <xsd:element name="Site" ma:index="14" nillable="true" ma:displayName="Site" ma:internalName="Site" ma:readOnly="false">
      <xsd:simpleType>
        <xsd:restriction base="dms:Text">
          <xsd:maxLength value="255"/>
        </xsd:restriction>
      </xsd:simpleType>
    </xsd:element>
    <xsd:element name="School_x0020_Year" ma:index="15" nillable="true" ma:displayName="School Year" ma:description="This is the school year for which this document version applies" ma:internalName="School_x0020_Year"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45A6A1-D8F5-40C1-ABE5-C54EE5E2A05E}">
  <ds:schemaRefs>
    <ds:schemaRef ds:uri="http://schemas.microsoft.com/sharepoint/v3/contenttype/forms"/>
  </ds:schemaRefs>
</ds:datastoreItem>
</file>

<file path=customXml/itemProps2.xml><?xml version="1.0" encoding="utf-8"?>
<ds:datastoreItem xmlns:ds="http://schemas.openxmlformats.org/officeDocument/2006/customXml" ds:itemID="{25CE9AF0-8BC0-41B8-BE34-5594CB89CDF1}">
  <ds:schemaRefs>
    <ds:schemaRef ds:uri="http://schemas.microsoft.com/office/2006/metadata/properties"/>
    <ds:schemaRef ds:uri="http://schemas.openxmlformats.org/package/2006/metadata/core-properties"/>
    <ds:schemaRef ds:uri="$ListId:ProjDocuments;"/>
    <ds:schemaRef ds:uri="34c7121f-cc8a-4945-a24d-81d957e957e7"/>
    <ds:schemaRef ds:uri="http://schemas.microsoft.com/office/2006/documentManagement/types"/>
    <ds:schemaRef ds:uri="http://schemas.microsoft.com/office/infopath/2007/PartnerControls"/>
    <ds:schemaRef ds:uri="http://purl.org/dc/dcmitype/"/>
    <ds:schemaRef ds:uri="http://purl.org/dc/elements/1.1/"/>
    <ds:schemaRef ds:uri="http://purl.org/dc/terms/"/>
    <ds:schemaRef ds:uri="6fe5bc6c-6b56-4eae-bd44-f1eceb29a048"/>
    <ds:schemaRef ds:uri="http://www.w3.org/XML/1998/namespace"/>
  </ds:schemaRefs>
</ds:datastoreItem>
</file>

<file path=customXml/itemProps3.xml><?xml version="1.0" encoding="utf-8"?>
<ds:datastoreItem xmlns:ds="http://schemas.openxmlformats.org/officeDocument/2006/customXml" ds:itemID="{0CB1CEF8-E579-4B12-8179-DB51CFADF585}">
  <ds:schemaRefs>
    <ds:schemaRef ds:uri="http://schemas.microsoft.com/sharepoint/events"/>
  </ds:schemaRefs>
</ds:datastoreItem>
</file>

<file path=customXml/itemProps4.xml><?xml version="1.0" encoding="utf-8"?>
<ds:datastoreItem xmlns:ds="http://schemas.openxmlformats.org/officeDocument/2006/customXml" ds:itemID="{A25B10DD-ED28-4A95-ADAF-A0032668A2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e5bc6c-6b56-4eae-bd44-f1eceb29a048"/>
    <ds:schemaRef ds:uri="34c7121f-cc8a-4945-a24d-81d957e957e7"/>
    <ds:schemaRef ds:uri="$ListId:ProjDocument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DFF83D7-6444-4EAD-B501-F3384C90E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IKIC Stationary</Template>
  <TotalTime>0</TotalTime>
  <Pages>1</Pages>
  <Words>440</Words>
  <Characters>2512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IKIC Volunteer Recruitment Letter</vt:lpstr>
    </vt:vector>
  </TitlesOfParts>
  <Company>SOA</Company>
  <LinksUpToDate>false</LinksUpToDate>
  <CharactersWithSpaces>2947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IKIC Volunteer Recruitment Letter</dc:title>
  <dc:creator>smmorgan</dc:creator>
  <cp:lastModifiedBy>Shelly M. Morgan</cp:lastModifiedBy>
  <cp:revision>2</cp:revision>
  <cp:lastPrinted>2013-09-24T19:48:00Z</cp:lastPrinted>
  <dcterms:created xsi:type="dcterms:W3CDTF">2018-06-22T23:19:00Z</dcterms:created>
  <dcterms:modified xsi:type="dcterms:W3CDTF">2018-06-22T23:19:00Z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0x010100BC198DCFB3B08340A429FDF363D9F169</vt:lpwstr>
  </property>
  <property fmtid="{D5CDD505-2E9C-101B-9397-08002B2CF9AE}" pid="3" name="_dlc_DocIdItemGuid">
    <vt:lpwstr>047fb16d-a79e-450c-8810-1440d622b89d</vt:lpwstr>
  </property>
  <property fmtid="{D5CDD505-2E9C-101B-9397-08002B2CF9AE}" pid="4" name="Order">
    <vt:r8>4800</vt:r8>
  </property>
  <property fmtid="{D5CDD505-2E9C-101B-9397-08002B2CF9AE}" pid="5" name="xd_ProgID">
    <vt:lpwstr/>
  </property>
  <property fmtid="{D5CDD505-2E9C-101B-9397-08002B2CF9AE}" pid="6" name="TemplateUrl">
    <vt:lpwstr/>
  </property>
  <property fmtid="{D5CDD505-2E9C-101B-9397-08002B2CF9AE}" pid="7" name="CheckoutUser">
    <vt:lpwstr>112</vt:lpwstr>
  </property>
</Properties>
</file>